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A9683" w14:textId="77777777" w:rsidR="000A092C" w:rsidRPr="00A20344" w:rsidRDefault="00251079">
      <w:pPr>
        <w:pStyle w:val="Heading1"/>
      </w:pPr>
      <w:sdt>
        <w:sdtPr>
          <w:alias w:val="Agenda:"/>
          <w:tag w:val="Agenda:"/>
          <w:id w:val="-278417491"/>
          <w:placeholder>
            <w:docPart w:val="438F6263429D4523AB1CE2C233D28976"/>
          </w:placeholder>
          <w:temporary/>
          <w:showingPlcHdr/>
          <w15:appearance w15:val="hidden"/>
        </w:sdtPr>
        <w:sdtEndPr/>
        <w:sdtContent>
          <w:r w:rsidR="00C23407" w:rsidRPr="00A20344">
            <w:t>agenda</w:t>
          </w:r>
        </w:sdtContent>
      </w:sdt>
    </w:p>
    <w:tbl>
      <w:tblPr>
        <w:tblStyle w:val="TableGrid"/>
        <w:tblW w:w="5000" w:type="pct"/>
        <w:tblLayout w:type="fixed"/>
        <w:tblCellMar>
          <w:bottom w:w="518" w:type="dxa"/>
        </w:tblCellMar>
        <w:tblLook w:val="0620" w:firstRow="1" w:lastRow="0" w:firstColumn="0" w:lastColumn="0" w:noHBand="1" w:noVBand="1"/>
        <w:tblDescription w:val="First table has meeting title, date and time, second table has meeting details and third table has meeting activity description"/>
      </w:tblPr>
      <w:tblGrid>
        <w:gridCol w:w="6875"/>
        <w:gridCol w:w="3637"/>
      </w:tblGrid>
      <w:tr w:rsidR="000A092C" w:rsidRPr="00A20344" w14:paraId="42BA6A45" w14:textId="77777777" w:rsidTr="009175A7">
        <w:tc>
          <w:tcPr>
            <w:tcW w:w="7064" w:type="dxa"/>
          </w:tcPr>
          <w:p w14:paraId="0C9C07AB" w14:textId="3C2DAD92" w:rsidR="000A092C" w:rsidRDefault="00251079">
            <w:pPr>
              <w:pStyle w:val="Heading2"/>
              <w:outlineLvl w:val="1"/>
            </w:pPr>
            <w:r>
              <w:t>Elinor Wonders Why</w:t>
            </w:r>
            <w:bookmarkStart w:id="0" w:name="_GoBack"/>
            <w:bookmarkEnd w:id="0"/>
          </w:p>
          <w:p w14:paraId="075CE19B" w14:textId="58DEE244" w:rsidR="00251079" w:rsidRPr="00A20344" w:rsidRDefault="00251079">
            <w:pPr>
              <w:pStyle w:val="Heading2"/>
              <w:outlineLvl w:val="1"/>
            </w:pPr>
            <w:r>
              <w:t>Interstitial Kickoff Meeting</w:t>
            </w:r>
          </w:p>
        </w:tc>
        <w:tc>
          <w:tcPr>
            <w:tcW w:w="3736" w:type="dxa"/>
          </w:tcPr>
          <w:p w14:paraId="1147ABC3" w14:textId="43CC42EC" w:rsidR="00A20344" w:rsidRPr="00A20344" w:rsidRDefault="0014371F" w:rsidP="001F1E06">
            <w:pPr>
              <w:pStyle w:val="Date"/>
            </w:pPr>
            <w:r>
              <w:t>January 24, 2019</w:t>
            </w:r>
          </w:p>
          <w:p w14:paraId="69EB437B" w14:textId="6313330D" w:rsidR="000A092C" w:rsidRDefault="0014371F" w:rsidP="009A1291">
            <w:pPr>
              <w:pStyle w:val="Heading3"/>
              <w:outlineLvl w:val="2"/>
            </w:pPr>
            <w:r>
              <w:t xml:space="preserve">11am </w:t>
            </w:r>
            <w:proofErr w:type="spellStart"/>
            <w:r>
              <w:t>Pst</w:t>
            </w:r>
            <w:proofErr w:type="spellEnd"/>
            <w:r w:rsidR="00A20344" w:rsidRPr="00A20344">
              <w:t xml:space="preserve"> </w:t>
            </w:r>
            <w:r w:rsidR="001F1E06">
              <w:t>–</w:t>
            </w:r>
            <w:r w:rsidR="00A20344" w:rsidRPr="00A20344">
              <w:t xml:space="preserve"> </w:t>
            </w:r>
            <w:r>
              <w:t xml:space="preserve">1 pm </w:t>
            </w:r>
            <w:proofErr w:type="spellStart"/>
            <w:r>
              <w:t>Pst</w:t>
            </w:r>
            <w:proofErr w:type="spellEnd"/>
          </w:p>
          <w:p w14:paraId="05951104" w14:textId="47B41840" w:rsidR="0014371F" w:rsidRPr="00A20344" w:rsidRDefault="0014371F" w:rsidP="009A1291">
            <w:pPr>
              <w:pStyle w:val="Heading3"/>
              <w:outlineLvl w:val="2"/>
            </w:pPr>
            <w:r>
              <w:t>2pm</w:t>
            </w:r>
            <w:r>
              <w:t xml:space="preserve"> </w:t>
            </w:r>
            <w:r>
              <w:t>E</w:t>
            </w:r>
            <w:r>
              <w:t>st</w:t>
            </w:r>
            <w:r w:rsidRPr="00A20344">
              <w:t xml:space="preserve"> </w:t>
            </w:r>
            <w:r>
              <w:t>–</w:t>
            </w:r>
            <w:r w:rsidRPr="00A20344">
              <w:t xml:space="preserve"> </w:t>
            </w:r>
            <w:r>
              <w:t>4</w:t>
            </w:r>
            <w:r>
              <w:t xml:space="preserve"> pm </w:t>
            </w:r>
            <w:r>
              <w:t>E</w:t>
            </w:r>
            <w:r>
              <w:t>st</w:t>
            </w:r>
          </w:p>
        </w:tc>
      </w:tr>
    </w:tbl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58" w:type="dxa"/>
          <w:right w:w="0" w:type="dxa"/>
        </w:tblCellMar>
        <w:tblLook w:val="04A0" w:firstRow="1" w:lastRow="0" w:firstColumn="1" w:lastColumn="0" w:noHBand="0" w:noVBand="1"/>
        <w:tblDescription w:val="First table has meeting title, date and time, second table has meeting details and third table has meeting activity description"/>
      </w:tblPr>
      <w:tblGrid>
        <w:gridCol w:w="2716"/>
        <w:gridCol w:w="7796"/>
      </w:tblGrid>
      <w:tr w:rsidR="000A092C" w:rsidRPr="00A20344" w14:paraId="48F012DF" w14:textId="77777777" w:rsidTr="001F1E06">
        <w:tc>
          <w:tcPr>
            <w:tcW w:w="2790" w:type="dxa"/>
            <w:tcMar>
              <w:top w:w="0" w:type="dxa"/>
            </w:tcMar>
          </w:tcPr>
          <w:p w14:paraId="048BAC2A" w14:textId="77777777" w:rsidR="000A092C" w:rsidRPr="00A20344" w:rsidRDefault="00251079" w:rsidP="00A20344">
            <w:pPr>
              <w:pStyle w:val="Heading3"/>
              <w:outlineLvl w:val="2"/>
            </w:pPr>
            <w:sdt>
              <w:sdtPr>
                <w:alias w:val="Meeting called by:"/>
                <w:tag w:val="Meeting called by:"/>
                <w:id w:val="-1511293198"/>
                <w:placeholder>
                  <w:docPart w:val="33C72D45C0C24B998C5D609961238F1F"/>
                </w:placeholder>
                <w:temporary/>
                <w:showingPlcHdr/>
                <w15:appearance w15:val="hidden"/>
              </w:sdtPr>
              <w:sdtEndPr/>
              <w:sdtContent>
                <w:r w:rsidR="00367AA6" w:rsidRPr="00A20344">
                  <w:t>Meeting called by</w:t>
                </w:r>
              </w:sdtContent>
            </w:sdt>
          </w:p>
        </w:tc>
        <w:tc>
          <w:tcPr>
            <w:tcW w:w="8010" w:type="dxa"/>
            <w:tcMar>
              <w:top w:w="0" w:type="dxa"/>
            </w:tcMar>
          </w:tcPr>
          <w:p w14:paraId="7D588B97" w14:textId="121ABA8A" w:rsidR="000A092C" w:rsidRPr="00A20344" w:rsidRDefault="0014371F" w:rsidP="00A20344">
            <w:pPr>
              <w:spacing w:after="40"/>
            </w:pPr>
            <w:r>
              <w:t>Jorge &amp; Daniel</w:t>
            </w:r>
          </w:p>
        </w:tc>
      </w:tr>
      <w:tr w:rsidR="000A092C" w:rsidRPr="00A20344" w14:paraId="2615DA19" w14:textId="77777777" w:rsidTr="001F1E06">
        <w:tc>
          <w:tcPr>
            <w:tcW w:w="2790" w:type="dxa"/>
          </w:tcPr>
          <w:p w14:paraId="3D10C7F5" w14:textId="77777777" w:rsidR="000A092C" w:rsidRPr="00A20344" w:rsidRDefault="00251079" w:rsidP="00A20344">
            <w:pPr>
              <w:pStyle w:val="Heading3"/>
              <w:outlineLvl w:val="2"/>
            </w:pPr>
            <w:sdt>
              <w:sdtPr>
                <w:alias w:val="Attendees:"/>
                <w:tag w:val="Attendees:"/>
                <w:id w:val="-390809338"/>
                <w:placeholder>
                  <w:docPart w:val="82CD2480B78D41B1876D7A2EEDE9EE2C"/>
                </w:placeholder>
                <w:temporary/>
                <w:showingPlcHdr/>
                <w15:appearance w15:val="hidden"/>
              </w:sdtPr>
              <w:sdtEndPr/>
              <w:sdtContent>
                <w:r w:rsidR="00367AA6" w:rsidRPr="00A20344">
                  <w:t>Attendees:</w:t>
                </w:r>
              </w:sdtContent>
            </w:sdt>
          </w:p>
        </w:tc>
        <w:tc>
          <w:tcPr>
            <w:tcW w:w="8010" w:type="dxa"/>
          </w:tcPr>
          <w:p w14:paraId="11F3CA15" w14:textId="1BD74B45" w:rsidR="000A092C" w:rsidRDefault="0014371F" w:rsidP="00A20344">
            <w:pPr>
              <w:spacing w:after="40"/>
            </w:pPr>
            <w:r>
              <w:t>Katherine Sandford – Story Editor</w:t>
            </w:r>
          </w:p>
          <w:p w14:paraId="0E06AE45" w14:textId="090CE437" w:rsidR="0014371F" w:rsidRDefault="0014371F" w:rsidP="00A20344">
            <w:pPr>
              <w:spacing w:after="40"/>
            </w:pPr>
            <w:r>
              <w:t>Kevin Micallef - Director</w:t>
            </w:r>
          </w:p>
          <w:p w14:paraId="56ED2420" w14:textId="628FB0D8" w:rsidR="0014371F" w:rsidRDefault="0014371F" w:rsidP="00A20344">
            <w:pPr>
              <w:spacing w:after="40"/>
            </w:pPr>
            <w:r>
              <w:t>Marissa Collyer -Sr. Producer</w:t>
            </w:r>
          </w:p>
          <w:p w14:paraId="1AE37A07" w14:textId="3D804AC6" w:rsidR="0014371F" w:rsidRDefault="0014371F" w:rsidP="00A20344">
            <w:pPr>
              <w:spacing w:after="40"/>
            </w:pPr>
            <w:r>
              <w:t xml:space="preserve">Paul </w:t>
            </w:r>
            <w:proofErr w:type="spellStart"/>
            <w:r>
              <w:t>Moncrieffe</w:t>
            </w:r>
            <w:proofErr w:type="spellEnd"/>
            <w:r>
              <w:t xml:space="preserve"> – Script Cord</w:t>
            </w:r>
          </w:p>
          <w:p w14:paraId="7DC174E1" w14:textId="77777777" w:rsidR="0014371F" w:rsidRDefault="0014371F" w:rsidP="00A20344">
            <w:pPr>
              <w:spacing w:after="40"/>
            </w:pPr>
          </w:p>
          <w:p w14:paraId="43A8161B" w14:textId="06E76840" w:rsidR="0014371F" w:rsidRDefault="0014371F" w:rsidP="00A20344">
            <w:pPr>
              <w:spacing w:after="40"/>
            </w:pPr>
            <w:r>
              <w:t xml:space="preserve">Laura </w:t>
            </w:r>
            <w:proofErr w:type="spellStart"/>
            <w:r>
              <w:t>Sams</w:t>
            </w:r>
            <w:proofErr w:type="spellEnd"/>
            <w:r>
              <w:t xml:space="preserve"> - Writer</w:t>
            </w:r>
          </w:p>
          <w:p w14:paraId="670493E0" w14:textId="5E296842" w:rsidR="0014371F" w:rsidRDefault="0014371F" w:rsidP="00A20344">
            <w:pPr>
              <w:spacing w:after="40"/>
            </w:pPr>
            <w:r>
              <w:t>Meg Rosenburg - Writer</w:t>
            </w:r>
          </w:p>
          <w:p w14:paraId="3B2BF8E7" w14:textId="3930126D" w:rsidR="0014371F" w:rsidRDefault="0014371F" w:rsidP="00A20344">
            <w:pPr>
              <w:spacing w:after="40"/>
            </w:pPr>
            <w:r>
              <w:t>Rosemary Mosco – Writer</w:t>
            </w:r>
          </w:p>
          <w:p w14:paraId="66562F6A" w14:textId="0D47C5F3" w:rsidR="0014371F" w:rsidRDefault="0014371F" w:rsidP="00A20344">
            <w:pPr>
              <w:spacing w:after="40"/>
            </w:pPr>
            <w:r>
              <w:t>Rob</w:t>
            </w:r>
            <w:r w:rsidR="00602781">
              <w:t xml:space="preserve"> </w:t>
            </w:r>
            <w:proofErr w:type="spellStart"/>
            <w:r w:rsidR="00602781">
              <w:t>Sams</w:t>
            </w:r>
            <w:proofErr w:type="spellEnd"/>
            <w:r>
              <w:t xml:space="preserve"> - Writer</w:t>
            </w:r>
          </w:p>
          <w:p w14:paraId="3447FAEF" w14:textId="655403FD" w:rsidR="0014371F" w:rsidRDefault="0014371F" w:rsidP="00A20344">
            <w:pPr>
              <w:spacing w:after="40"/>
            </w:pPr>
            <w:r>
              <w:t xml:space="preserve">Matt </w:t>
            </w:r>
            <w:proofErr w:type="spellStart"/>
            <w:r>
              <w:t>Giorgianni</w:t>
            </w:r>
            <w:proofErr w:type="spellEnd"/>
            <w:r>
              <w:t xml:space="preserve"> – Writer</w:t>
            </w:r>
          </w:p>
          <w:p w14:paraId="0368DA7F" w14:textId="6329DB7F" w:rsidR="0014371F" w:rsidRDefault="0014371F" w:rsidP="00A20344">
            <w:pPr>
              <w:spacing w:after="40"/>
            </w:pPr>
          </w:p>
          <w:p w14:paraId="57D68821" w14:textId="2F519250" w:rsidR="0014371F" w:rsidRDefault="0014371F" w:rsidP="00A20344">
            <w:pPr>
              <w:spacing w:after="40"/>
            </w:pPr>
            <w:r>
              <w:t>Natalie Engel – PBS</w:t>
            </w:r>
          </w:p>
          <w:p w14:paraId="7A8DCACF" w14:textId="6E184E0B" w:rsidR="0014371F" w:rsidRDefault="0014371F" w:rsidP="00A20344">
            <w:pPr>
              <w:spacing w:after="40"/>
            </w:pPr>
            <w:r>
              <w:t>Anne E Lund - PBS</w:t>
            </w:r>
          </w:p>
          <w:p w14:paraId="47D3DEC4" w14:textId="6D5A1797" w:rsidR="0014371F" w:rsidRPr="00A20344" w:rsidRDefault="0014371F" w:rsidP="00A20344">
            <w:pPr>
              <w:spacing w:after="40"/>
            </w:pPr>
          </w:p>
        </w:tc>
      </w:tr>
      <w:tr w:rsidR="000A092C" w:rsidRPr="00A20344" w14:paraId="2B3F816F" w14:textId="77777777" w:rsidTr="001F1E06">
        <w:sdt>
          <w:sdtPr>
            <w:alias w:val="Please read:"/>
            <w:tag w:val="Please read:"/>
            <w:id w:val="-958563197"/>
            <w:placeholder>
              <w:docPart w:val="9119C891C2324A56AB6F0A3CB79CD63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790" w:type="dxa"/>
              </w:tcPr>
              <w:p w14:paraId="2F5CC334" w14:textId="77777777" w:rsidR="000A092C" w:rsidRPr="00A20344" w:rsidRDefault="00367AA6" w:rsidP="00A20344">
                <w:pPr>
                  <w:pStyle w:val="Heading3"/>
                  <w:outlineLvl w:val="2"/>
                </w:pPr>
                <w:r w:rsidRPr="00A20344">
                  <w:t>Please read:</w:t>
                </w:r>
              </w:p>
            </w:tc>
          </w:sdtContent>
        </w:sdt>
        <w:tc>
          <w:tcPr>
            <w:tcW w:w="8010" w:type="dxa"/>
          </w:tcPr>
          <w:p w14:paraId="14B97EBB" w14:textId="727DD3F4" w:rsidR="000A092C" w:rsidRPr="00A20344" w:rsidRDefault="0014371F" w:rsidP="00A20344">
            <w:pPr>
              <w:spacing w:after="40"/>
            </w:pPr>
            <w:r>
              <w:t xml:space="preserve">Materials sent on </w:t>
            </w:r>
            <w:r w:rsidR="00602781">
              <w:t>Monday January 21, 2019</w:t>
            </w:r>
          </w:p>
        </w:tc>
      </w:tr>
      <w:tr w:rsidR="000A092C" w:rsidRPr="00A20344" w14:paraId="128C3621" w14:textId="77777777" w:rsidTr="001F1E06">
        <w:tc>
          <w:tcPr>
            <w:tcW w:w="2790" w:type="dxa"/>
          </w:tcPr>
          <w:p w14:paraId="3E554D53" w14:textId="77777777" w:rsidR="000A092C" w:rsidRPr="00A20344" w:rsidRDefault="00251079" w:rsidP="00A20344">
            <w:pPr>
              <w:pStyle w:val="Heading3"/>
              <w:outlineLvl w:val="2"/>
            </w:pPr>
            <w:sdt>
              <w:sdtPr>
                <w:alias w:val="Please bring:"/>
                <w:tag w:val="Please bring:"/>
                <w:id w:val="-440913018"/>
                <w:placeholder>
                  <w:docPart w:val="642EE5F2A5E845FE92A3DC224BB80EAF"/>
                </w:placeholder>
                <w:temporary/>
                <w:showingPlcHdr/>
                <w15:appearance w15:val="hidden"/>
              </w:sdtPr>
              <w:sdtEndPr/>
              <w:sdtContent>
                <w:r w:rsidR="00367AA6" w:rsidRPr="00A20344">
                  <w:t>Please bring:</w:t>
                </w:r>
              </w:sdtContent>
            </w:sdt>
          </w:p>
        </w:tc>
        <w:tc>
          <w:tcPr>
            <w:tcW w:w="8010" w:type="dxa"/>
          </w:tcPr>
          <w:p w14:paraId="6984465C" w14:textId="20656A99" w:rsidR="000A092C" w:rsidRPr="00A20344" w:rsidRDefault="00602781" w:rsidP="00A20344">
            <w:pPr>
              <w:spacing w:after="40"/>
            </w:pPr>
            <w:r>
              <w:t>Any</w:t>
            </w:r>
            <w:r w:rsidR="00471997">
              <w:t xml:space="preserve"> and all</w:t>
            </w:r>
            <w:r>
              <w:t xml:space="preserve"> questions you </w:t>
            </w:r>
            <w:r w:rsidR="00471997">
              <w:t xml:space="preserve">may </w:t>
            </w:r>
            <w:r>
              <w:t>have.</w:t>
            </w:r>
          </w:p>
        </w:tc>
      </w:tr>
    </w:tbl>
    <w:tbl>
      <w:tblPr>
        <w:tblStyle w:val="PlainTable4"/>
        <w:tblW w:w="5000" w:type="pct"/>
        <w:tblLayout w:type="fixed"/>
        <w:tblLook w:val="06A0" w:firstRow="1" w:lastRow="0" w:firstColumn="1" w:lastColumn="0" w:noHBand="1" w:noVBand="1"/>
        <w:tblDescription w:val="First table has meeting title, date and time, second table has meeting details and third table has meeting activity description"/>
      </w:tblPr>
      <w:tblGrid>
        <w:gridCol w:w="2716"/>
        <w:gridCol w:w="5518"/>
        <w:gridCol w:w="2278"/>
      </w:tblGrid>
      <w:tr w:rsidR="000A092C" w:rsidRPr="00A20344" w14:paraId="37675AD0" w14:textId="77777777" w:rsidTr="00471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6" w:type="dxa"/>
            <w:tcMar>
              <w:top w:w="331" w:type="dxa"/>
              <w:left w:w="0" w:type="dxa"/>
              <w:right w:w="0" w:type="dxa"/>
            </w:tcMar>
          </w:tcPr>
          <w:p w14:paraId="28054963" w14:textId="4A312AC5" w:rsidR="000A092C" w:rsidRPr="00A20344" w:rsidRDefault="00602781" w:rsidP="00B91837">
            <w:pPr>
              <w:pStyle w:val="Heading3"/>
              <w:outlineLvl w:val="2"/>
            </w:pPr>
            <w:r>
              <w:t>11am</w:t>
            </w:r>
            <w:r w:rsidR="00CD75B8" w:rsidRPr="00A20344">
              <w:t xml:space="preserve"> </w:t>
            </w:r>
            <w:r>
              <w:t>/ 2pm</w:t>
            </w:r>
            <w:r w:rsidR="00471997">
              <w:t xml:space="preserve"> Est</w:t>
            </w:r>
          </w:p>
        </w:tc>
        <w:tc>
          <w:tcPr>
            <w:tcW w:w="5518" w:type="dxa"/>
            <w:tcMar>
              <w:top w:w="331" w:type="dxa"/>
              <w:left w:w="0" w:type="dxa"/>
              <w:right w:w="0" w:type="dxa"/>
            </w:tcMar>
          </w:tcPr>
          <w:p w14:paraId="6DDD13AF" w14:textId="67D33584" w:rsidR="000A092C" w:rsidRPr="00A20344" w:rsidRDefault="00602781">
            <w:pPr>
              <w:pStyle w:val="Heading3"/>
              <w:outlineLvl w:val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Introduction</w:t>
            </w:r>
          </w:p>
          <w:p w14:paraId="55490DAB" w14:textId="62FAEF6C" w:rsidR="000A092C" w:rsidRPr="00602781" w:rsidRDefault="00602781" w:rsidP="00F92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602781">
              <w:rPr>
                <w:b/>
              </w:rPr>
              <w:t>Daniel &amp; Jorge</w:t>
            </w:r>
          </w:p>
          <w:p w14:paraId="623D5053" w14:textId="469F2929" w:rsidR="00602781" w:rsidRPr="00A20344" w:rsidRDefault="00602781" w:rsidP="00F92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Overall Introduction of the series</w:t>
            </w:r>
          </w:p>
          <w:p w14:paraId="6E9E44F1" w14:textId="2D155C21" w:rsidR="00F92B9B" w:rsidRPr="00A20344" w:rsidRDefault="00602781" w:rsidP="00F92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The basic ideas behind interstitials</w:t>
            </w:r>
            <w:r w:rsidR="00471997">
              <w:t xml:space="preserve"> </w:t>
            </w:r>
          </w:p>
          <w:p w14:paraId="48C7BA00" w14:textId="12A2A0F4" w:rsidR="00F92B9B" w:rsidRPr="00A20344" w:rsidRDefault="00602781" w:rsidP="00F92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Goal of the Interstitial </w:t>
            </w:r>
            <w:r w:rsidR="008B72D7">
              <w:t>–</w:t>
            </w:r>
            <w:r>
              <w:t xml:space="preserve"> what </w:t>
            </w:r>
            <w:r w:rsidR="00471997">
              <w:t>we</w:t>
            </w:r>
            <w:r w:rsidR="004C76FD">
              <w:t>’re</w:t>
            </w:r>
            <w:r>
              <w:t xml:space="preserve"> going for </w:t>
            </w:r>
          </w:p>
        </w:tc>
        <w:tc>
          <w:tcPr>
            <w:tcW w:w="2278" w:type="dxa"/>
            <w:tcMar>
              <w:top w:w="331" w:type="dxa"/>
              <w:left w:w="0" w:type="dxa"/>
              <w:right w:w="0" w:type="dxa"/>
            </w:tcMar>
          </w:tcPr>
          <w:p w14:paraId="313773EF" w14:textId="4663E3A2" w:rsidR="000A092C" w:rsidRPr="00A20344" w:rsidRDefault="00602781">
            <w:pPr>
              <w:pStyle w:val="Heading3"/>
              <w:outlineLvl w:val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Zoom Mtg</w:t>
            </w:r>
          </w:p>
        </w:tc>
      </w:tr>
      <w:tr w:rsidR="000A092C" w:rsidRPr="00A20344" w14:paraId="6465AAE5" w14:textId="77777777" w:rsidTr="00471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6" w:type="dxa"/>
          </w:tcPr>
          <w:p w14:paraId="13139FE1" w14:textId="13E868E1" w:rsidR="000A092C" w:rsidRPr="00A20344" w:rsidRDefault="00602781" w:rsidP="00B91837">
            <w:pPr>
              <w:pStyle w:val="Heading3"/>
              <w:outlineLvl w:val="2"/>
            </w:pPr>
            <w:r>
              <w:t>11:30am</w:t>
            </w:r>
            <w:r w:rsidR="007A0EE1" w:rsidRPr="00A20344">
              <w:t xml:space="preserve"> </w:t>
            </w:r>
            <w:r>
              <w:t>/ 2:30</w:t>
            </w:r>
            <w:r w:rsidR="00471997">
              <w:t xml:space="preserve"> Est</w:t>
            </w:r>
          </w:p>
        </w:tc>
        <w:tc>
          <w:tcPr>
            <w:tcW w:w="5518" w:type="dxa"/>
          </w:tcPr>
          <w:p w14:paraId="72E924B2" w14:textId="29BF7028" w:rsidR="007A0EE1" w:rsidRPr="00A20344" w:rsidRDefault="00602781" w:rsidP="007A0EE1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Curriculum</w:t>
            </w:r>
          </w:p>
          <w:p w14:paraId="7531B613" w14:textId="0B9B7808" w:rsidR="00F92B9B" w:rsidRPr="00602781" w:rsidRDefault="00602781" w:rsidP="00F9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02781">
              <w:rPr>
                <w:b/>
              </w:rPr>
              <w:t>Daniel &amp; Jorge</w:t>
            </w:r>
          </w:p>
          <w:p w14:paraId="0F22E905" w14:textId="5A5DA36D" w:rsidR="00F92B9B" w:rsidRPr="00A20344" w:rsidRDefault="00602781" w:rsidP="00F9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Curriculum Document</w:t>
            </w:r>
          </w:p>
          <w:p w14:paraId="7FEAAB6C" w14:textId="1BCA2EAD" w:rsidR="00602781" w:rsidRDefault="00602781" w:rsidP="007A0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Discuss the basics of what will be covered &amp; how much </w:t>
            </w:r>
            <w:r w:rsidR="008B72D7">
              <w:t>within each</w:t>
            </w:r>
            <w:r>
              <w:t xml:space="preserve"> episode</w:t>
            </w:r>
          </w:p>
          <w:p w14:paraId="20014EF1" w14:textId="77777777" w:rsidR="000A092C" w:rsidRDefault="00F92B9B" w:rsidP="007A0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0344">
              <w:t xml:space="preserve"> </w:t>
            </w:r>
          </w:p>
          <w:p w14:paraId="04F60303" w14:textId="77777777" w:rsidR="00471997" w:rsidRDefault="00471997" w:rsidP="007A0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95230DE" w14:textId="6D3E2A9F" w:rsidR="00471997" w:rsidRPr="00A20344" w:rsidRDefault="00471997" w:rsidP="007A0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78" w:type="dxa"/>
          </w:tcPr>
          <w:p w14:paraId="71299C7F" w14:textId="651A9CA5" w:rsidR="000A092C" w:rsidRPr="00A20344" w:rsidRDefault="000A092C" w:rsidP="007A0EE1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092C" w:rsidRPr="00A20344" w14:paraId="1CCC7563" w14:textId="77777777" w:rsidTr="00471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6" w:type="dxa"/>
          </w:tcPr>
          <w:p w14:paraId="2B5A0FA6" w14:textId="2EDE2C4D" w:rsidR="000A092C" w:rsidRPr="00A20344" w:rsidRDefault="00471997" w:rsidP="00B91837">
            <w:pPr>
              <w:pStyle w:val="Heading3"/>
              <w:outlineLvl w:val="2"/>
            </w:pPr>
            <w:r>
              <w:lastRenderedPageBreak/>
              <w:t>12pm</w:t>
            </w:r>
            <w:r w:rsidR="007A0EE1" w:rsidRPr="00A20344">
              <w:t xml:space="preserve"> </w:t>
            </w:r>
            <w:r>
              <w:t xml:space="preserve">/ 1pm Est </w:t>
            </w:r>
          </w:p>
        </w:tc>
        <w:tc>
          <w:tcPr>
            <w:tcW w:w="5518" w:type="dxa"/>
          </w:tcPr>
          <w:p w14:paraId="391721D5" w14:textId="50DEC114" w:rsidR="007A0EE1" w:rsidRDefault="00602781" w:rsidP="007A0EE1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Interstitials</w:t>
            </w:r>
          </w:p>
          <w:p w14:paraId="0CA1FCED" w14:textId="6CDE3745" w:rsidR="00471997" w:rsidRPr="00471997" w:rsidRDefault="00471997" w:rsidP="004719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02781">
              <w:rPr>
                <w:b/>
              </w:rPr>
              <w:t xml:space="preserve">Daniel &amp; Jorge </w:t>
            </w:r>
          </w:p>
          <w:p w14:paraId="4779A9A4" w14:textId="4AEFDC40" w:rsidR="00F92B9B" w:rsidRPr="00A20344" w:rsidRDefault="00471997" w:rsidP="00F9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Role of the Interstials</w:t>
            </w:r>
          </w:p>
          <w:p w14:paraId="77AEA2D8" w14:textId="66587A69" w:rsidR="00471997" w:rsidRDefault="00471997" w:rsidP="00F9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How they build off the A Story</w:t>
            </w:r>
            <w:r w:rsidR="00F92B9B" w:rsidRPr="00A20344">
              <w:t xml:space="preserve"> </w:t>
            </w:r>
          </w:p>
          <w:p w14:paraId="6B5CEE20" w14:textId="07095E9C" w:rsidR="008B72D7" w:rsidRPr="00A20344" w:rsidRDefault="008B72D7" w:rsidP="00F9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Rules of thumb when drafting ideas</w:t>
            </w:r>
          </w:p>
          <w:p w14:paraId="0E61B6B5" w14:textId="38E48C32" w:rsidR="000A092C" w:rsidRPr="00A20344" w:rsidRDefault="00F92B9B" w:rsidP="007A0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0344">
              <w:t xml:space="preserve"> </w:t>
            </w:r>
          </w:p>
        </w:tc>
        <w:tc>
          <w:tcPr>
            <w:tcW w:w="2278" w:type="dxa"/>
          </w:tcPr>
          <w:p w14:paraId="55AB042F" w14:textId="5047B074" w:rsidR="000A092C" w:rsidRPr="00A20344" w:rsidRDefault="000A092C" w:rsidP="007A0EE1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092C" w:rsidRPr="00A20344" w14:paraId="20685D62" w14:textId="77777777" w:rsidTr="00471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6" w:type="dxa"/>
            <w:tcMar>
              <w:left w:w="0" w:type="dxa"/>
              <w:bottom w:w="302" w:type="dxa"/>
              <w:right w:w="0" w:type="dxa"/>
            </w:tcMar>
          </w:tcPr>
          <w:p w14:paraId="6AC02989" w14:textId="051C7C3A" w:rsidR="000A092C" w:rsidRPr="00A20344" w:rsidRDefault="000A092C" w:rsidP="00B91837">
            <w:pPr>
              <w:pStyle w:val="Heading3"/>
              <w:outlineLvl w:val="2"/>
            </w:pPr>
          </w:p>
        </w:tc>
        <w:tc>
          <w:tcPr>
            <w:tcW w:w="5518" w:type="dxa"/>
            <w:tcMar>
              <w:left w:w="0" w:type="dxa"/>
              <w:bottom w:w="302" w:type="dxa"/>
              <w:right w:w="0" w:type="dxa"/>
            </w:tcMar>
          </w:tcPr>
          <w:p w14:paraId="69064D0D" w14:textId="7205542E" w:rsidR="007A0EE1" w:rsidRPr="00A20344" w:rsidRDefault="00471997" w:rsidP="007A0EE1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Examples</w:t>
            </w:r>
          </w:p>
          <w:p w14:paraId="68AD6E15" w14:textId="49C30EB9" w:rsidR="000A092C" w:rsidRPr="00A20344" w:rsidRDefault="00471997" w:rsidP="007A0E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x3 Interstitial Examples and Discus</w:t>
            </w:r>
            <w:r w:rsidR="008B72D7">
              <w:t>s</w:t>
            </w:r>
          </w:p>
        </w:tc>
        <w:tc>
          <w:tcPr>
            <w:tcW w:w="2278" w:type="dxa"/>
            <w:tcMar>
              <w:left w:w="0" w:type="dxa"/>
              <w:bottom w:w="302" w:type="dxa"/>
              <w:right w:w="0" w:type="dxa"/>
            </w:tcMar>
          </w:tcPr>
          <w:p w14:paraId="606511CA" w14:textId="0B874CA5" w:rsidR="000A092C" w:rsidRPr="00A20344" w:rsidRDefault="000A092C" w:rsidP="007A0EE1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1997" w:rsidRPr="00A20344" w14:paraId="64BE5C11" w14:textId="77777777" w:rsidTr="00471997">
        <w:tblPrEx>
          <w:tblLook w:val="04A0" w:firstRow="1" w:lastRow="0" w:firstColumn="1" w:lastColumn="0" w:noHBand="0" w:noVBand="1"/>
        </w:tblPrEx>
        <w:trPr>
          <w:gridAfter w:val="1"/>
          <w:wAfter w:w="227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6" w:type="dxa"/>
          </w:tcPr>
          <w:p w14:paraId="49041E85" w14:textId="6190D424" w:rsidR="00471997" w:rsidRPr="00A20344" w:rsidRDefault="00471997" w:rsidP="00ED0F48">
            <w:pPr>
              <w:pStyle w:val="Heading3"/>
              <w:outlineLvl w:val="2"/>
            </w:pPr>
          </w:p>
        </w:tc>
        <w:tc>
          <w:tcPr>
            <w:tcW w:w="5518" w:type="dxa"/>
          </w:tcPr>
          <w:p w14:paraId="3E13A2EB" w14:textId="2CF4EB5B" w:rsidR="00471997" w:rsidRDefault="00471997" w:rsidP="00ED0F48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Process</w:t>
            </w:r>
          </w:p>
          <w:p w14:paraId="125DD99B" w14:textId="77777777" w:rsidR="00471997" w:rsidRPr="00471997" w:rsidRDefault="00471997" w:rsidP="00ED0F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02781">
              <w:rPr>
                <w:b/>
              </w:rPr>
              <w:t xml:space="preserve">Daniel &amp; Jorge </w:t>
            </w:r>
          </w:p>
          <w:p w14:paraId="3571C6AE" w14:textId="341C58FB" w:rsidR="00471997" w:rsidRPr="00A20344" w:rsidRDefault="00471997" w:rsidP="00ED0F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Details about the Writing Process</w:t>
            </w:r>
          </w:p>
          <w:p w14:paraId="68DFE3F7" w14:textId="4D5C766D" w:rsidR="00471997" w:rsidRDefault="00471997" w:rsidP="00ED0F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E.g. Assignments Process, Approvals, Revisions etc.</w:t>
            </w:r>
          </w:p>
          <w:p w14:paraId="6F380CD6" w14:textId="77777777" w:rsidR="00471997" w:rsidRPr="00A20344" w:rsidRDefault="00471997" w:rsidP="00ED0F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396401" w14:textId="77777777" w:rsidR="00471997" w:rsidRPr="00A20344" w:rsidRDefault="00471997" w:rsidP="00ED0F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0344">
              <w:t xml:space="preserve"> </w:t>
            </w:r>
          </w:p>
        </w:tc>
      </w:tr>
      <w:tr w:rsidR="00471997" w:rsidRPr="00A20344" w14:paraId="792F2FEF" w14:textId="77777777" w:rsidTr="00471997">
        <w:tblPrEx>
          <w:tblLook w:val="04A0" w:firstRow="1" w:lastRow="0" w:firstColumn="1" w:lastColumn="0" w:noHBand="0" w:noVBand="1"/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6" w:type="dxa"/>
          </w:tcPr>
          <w:p w14:paraId="55BC17C7" w14:textId="41194F8A" w:rsidR="00471997" w:rsidRPr="00A20344" w:rsidRDefault="00471997" w:rsidP="00471997">
            <w:pPr>
              <w:pStyle w:val="Heading3"/>
              <w:outlineLvl w:val="2"/>
            </w:pPr>
            <w:r>
              <w:t>12</w:t>
            </w:r>
            <w:r>
              <w:t xml:space="preserve">:30 </w:t>
            </w:r>
            <w:r>
              <w:t>pm</w:t>
            </w:r>
            <w:r w:rsidRPr="00A20344">
              <w:t xml:space="preserve"> </w:t>
            </w:r>
            <w:r>
              <w:t>/ 1</w:t>
            </w:r>
            <w:r>
              <w:t>:30</w:t>
            </w:r>
            <w:r>
              <w:t xml:space="preserve">pm </w:t>
            </w:r>
          </w:p>
        </w:tc>
        <w:tc>
          <w:tcPr>
            <w:tcW w:w="5518" w:type="dxa"/>
          </w:tcPr>
          <w:p w14:paraId="0FFAF6AA" w14:textId="4153BF4F" w:rsidR="00471997" w:rsidRPr="00471997" w:rsidRDefault="00471997" w:rsidP="00471997">
            <w:pPr>
              <w:pStyle w:val="Heading3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 Q&amp;A</w:t>
            </w:r>
            <w:r w:rsidRPr="00602781">
              <w:rPr>
                <w:b w:val="0"/>
              </w:rPr>
              <w:t xml:space="preserve"> </w:t>
            </w:r>
          </w:p>
          <w:p w14:paraId="40D77F3E" w14:textId="77777777" w:rsidR="00471997" w:rsidRDefault="00471997" w:rsidP="004719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4C79F19" w14:textId="3D1745A4" w:rsidR="00471997" w:rsidRPr="00A20344" w:rsidRDefault="00471997" w:rsidP="004719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ED33AC3" w14:textId="77777777" w:rsidR="000A092C" w:rsidRPr="00A20344" w:rsidRDefault="00251079">
      <w:pPr>
        <w:pStyle w:val="Heading2"/>
      </w:pPr>
      <w:sdt>
        <w:sdtPr>
          <w:alias w:val="Additional instructions:"/>
          <w:tag w:val="Additional instructions:"/>
          <w:id w:val="-1872839191"/>
          <w:placeholder>
            <w:docPart w:val="75D75684CBCA4A129D32EA96D6E365C0"/>
          </w:placeholder>
          <w:temporary/>
          <w:showingPlcHdr/>
          <w15:appearance w15:val="hidden"/>
        </w:sdtPr>
        <w:sdtEndPr/>
        <w:sdtContent>
          <w:r w:rsidR="00CD75B8" w:rsidRPr="00A20344">
            <w:t>Additional Instructions:</w:t>
          </w:r>
        </w:sdtContent>
      </w:sdt>
    </w:p>
    <w:p w14:paraId="68823396" w14:textId="38D748F3" w:rsidR="00E40A6B" w:rsidRDefault="00E40A6B"/>
    <w:sectPr w:rsidR="00E40A6B" w:rsidSect="001534F4">
      <w:footerReference w:type="default" r:id="rId7"/>
      <w:pgSz w:w="12240" w:h="15840"/>
      <w:pgMar w:top="864" w:right="864" w:bottom="86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C9459" w14:textId="77777777" w:rsidR="0014371F" w:rsidRDefault="0014371F">
      <w:pPr>
        <w:spacing w:after="0"/>
      </w:pPr>
      <w:r>
        <w:separator/>
      </w:r>
    </w:p>
  </w:endnote>
  <w:endnote w:type="continuationSeparator" w:id="0">
    <w:p w14:paraId="2923D9BB" w14:textId="77777777" w:rsidR="0014371F" w:rsidRDefault="001437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14A36" w14:textId="77777777" w:rsidR="000A092C" w:rsidRDefault="00CD75B8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E40A6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1FF25" w14:textId="77777777" w:rsidR="0014371F" w:rsidRDefault="0014371F">
      <w:pPr>
        <w:spacing w:after="0"/>
      </w:pPr>
      <w:r>
        <w:separator/>
      </w:r>
    </w:p>
  </w:footnote>
  <w:footnote w:type="continuationSeparator" w:id="0">
    <w:p w14:paraId="011C3B5A" w14:textId="77777777" w:rsidR="0014371F" w:rsidRDefault="001437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66E354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088761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2F8709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8A97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E7B5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6A4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34D5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842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5C96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BC9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7EC6A62"/>
    <w:multiLevelType w:val="hybridMultilevel"/>
    <w:tmpl w:val="C22CCA72"/>
    <w:lvl w:ilvl="0" w:tplc="015447E2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7A625E4F"/>
    <w:multiLevelType w:val="hybridMultilevel"/>
    <w:tmpl w:val="AEDE0E3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1F"/>
    <w:rsid w:val="000249A1"/>
    <w:rsid w:val="00056BC4"/>
    <w:rsid w:val="000832C3"/>
    <w:rsid w:val="000A092C"/>
    <w:rsid w:val="00140B99"/>
    <w:rsid w:val="0014371F"/>
    <w:rsid w:val="00144883"/>
    <w:rsid w:val="001534F4"/>
    <w:rsid w:val="00154F16"/>
    <w:rsid w:val="001F1E06"/>
    <w:rsid w:val="00202149"/>
    <w:rsid w:val="00251079"/>
    <w:rsid w:val="002B7342"/>
    <w:rsid w:val="002D0BE6"/>
    <w:rsid w:val="00315B98"/>
    <w:rsid w:val="0033061E"/>
    <w:rsid w:val="00331681"/>
    <w:rsid w:val="00367AA6"/>
    <w:rsid w:val="00374B4A"/>
    <w:rsid w:val="003E0C20"/>
    <w:rsid w:val="00471997"/>
    <w:rsid w:val="00473C52"/>
    <w:rsid w:val="004A70C6"/>
    <w:rsid w:val="004C1FF3"/>
    <w:rsid w:val="004C76FD"/>
    <w:rsid w:val="004E2C7C"/>
    <w:rsid w:val="005313E1"/>
    <w:rsid w:val="00566DB3"/>
    <w:rsid w:val="0057139B"/>
    <w:rsid w:val="00592A5B"/>
    <w:rsid w:val="00592A8A"/>
    <w:rsid w:val="00595798"/>
    <w:rsid w:val="005A584C"/>
    <w:rsid w:val="005A723D"/>
    <w:rsid w:val="005F6C73"/>
    <w:rsid w:val="00602781"/>
    <w:rsid w:val="00614675"/>
    <w:rsid w:val="00704D5F"/>
    <w:rsid w:val="00737C01"/>
    <w:rsid w:val="00754EAE"/>
    <w:rsid w:val="007A0EE1"/>
    <w:rsid w:val="007C4DF9"/>
    <w:rsid w:val="00826C85"/>
    <w:rsid w:val="00830E41"/>
    <w:rsid w:val="0087638A"/>
    <w:rsid w:val="008B72D7"/>
    <w:rsid w:val="008C79E3"/>
    <w:rsid w:val="008D366D"/>
    <w:rsid w:val="00905D41"/>
    <w:rsid w:val="009175A7"/>
    <w:rsid w:val="00930FFC"/>
    <w:rsid w:val="00946B11"/>
    <w:rsid w:val="00957536"/>
    <w:rsid w:val="00976058"/>
    <w:rsid w:val="009A1291"/>
    <w:rsid w:val="009B7895"/>
    <w:rsid w:val="009E2071"/>
    <w:rsid w:val="00A20344"/>
    <w:rsid w:val="00A60C64"/>
    <w:rsid w:val="00A97B7C"/>
    <w:rsid w:val="00B01209"/>
    <w:rsid w:val="00B77387"/>
    <w:rsid w:val="00B81937"/>
    <w:rsid w:val="00B91837"/>
    <w:rsid w:val="00BC3826"/>
    <w:rsid w:val="00BF39E8"/>
    <w:rsid w:val="00C23407"/>
    <w:rsid w:val="00C46365"/>
    <w:rsid w:val="00C50678"/>
    <w:rsid w:val="00C60419"/>
    <w:rsid w:val="00C8725D"/>
    <w:rsid w:val="00C8758B"/>
    <w:rsid w:val="00CD75B8"/>
    <w:rsid w:val="00CE5973"/>
    <w:rsid w:val="00D31F80"/>
    <w:rsid w:val="00D952A3"/>
    <w:rsid w:val="00E04BA4"/>
    <w:rsid w:val="00E30299"/>
    <w:rsid w:val="00E40A6B"/>
    <w:rsid w:val="00E50EF9"/>
    <w:rsid w:val="00E77C76"/>
    <w:rsid w:val="00EA4EC2"/>
    <w:rsid w:val="00EF766B"/>
    <w:rsid w:val="00F009B0"/>
    <w:rsid w:val="00F03B0E"/>
    <w:rsid w:val="00F40B24"/>
    <w:rsid w:val="00F666AB"/>
    <w:rsid w:val="00F92B9B"/>
    <w:rsid w:val="00F97074"/>
    <w:rsid w:val="00FC36C6"/>
    <w:rsid w:val="00FC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7EA7AF"/>
  <w15:chartTrackingRefBased/>
  <w15:docId w15:val="{4BB10FAE-CCAE-4E49-BD04-AC57A313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D97"/>
  </w:style>
  <w:style w:type="paragraph" w:styleId="Heading1">
    <w:name w:val="heading 1"/>
    <w:basedOn w:val="Normal"/>
    <w:link w:val="Heading1Char"/>
    <w:uiPriority w:val="9"/>
    <w:qFormat/>
    <w:rsid w:val="00592A8A"/>
    <w:pPr>
      <w:keepNext/>
      <w:keepLines/>
      <w:spacing w:after="480"/>
      <w:contextualSpacing/>
      <w:jc w:val="right"/>
      <w:outlineLvl w:val="0"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40"/>
      <w:sz w:val="60"/>
      <w:szCs w:val="60"/>
    </w:rPr>
  </w:style>
  <w:style w:type="paragraph" w:styleId="Heading2">
    <w:name w:val="heading 2"/>
    <w:basedOn w:val="Normal"/>
    <w:link w:val="Heading2Char"/>
    <w:uiPriority w:val="9"/>
    <w:unhideWhenUsed/>
    <w:qFormat/>
    <w:rsid w:val="001534F4"/>
    <w:pPr>
      <w:keepNext/>
      <w:keepLines/>
      <w:spacing w:after="20"/>
      <w:contextualSpacing/>
      <w:outlineLvl w:val="1"/>
    </w:pPr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1534F4"/>
    <w:pPr>
      <w:spacing w:after="40"/>
      <w:contextualSpacing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34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344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EC2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EC2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EC2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EC2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A8A"/>
    <w:rPr>
      <w:rFonts w:asciiTheme="majorHAnsi" w:eastAsiaTheme="majorEastAsia" w:hAnsiTheme="majorHAnsi" w:cstheme="majorBidi"/>
      <w:b/>
      <w:bCs/>
      <w:caps/>
      <w:color w:val="2E74B5" w:themeColor="accent1" w:themeShade="BF"/>
      <w:spacing w:val="4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1534F4"/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534F4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9175A7"/>
    <w:pPr>
      <w:spacing w:after="0"/>
    </w:pPr>
    <w:tblPr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C6D97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rsid w:val="000832C3"/>
    <w:pPr>
      <w:spacing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4E2C7C"/>
  </w:style>
  <w:style w:type="table" w:styleId="TableGridLight">
    <w:name w:val="Grid Table Light"/>
    <w:basedOn w:val="TableNormal"/>
    <w:uiPriority w:val="40"/>
    <w:rsid w:val="00946B11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0832C3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32C3"/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009B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009B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37C01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37C01"/>
    <w:rPr>
      <w:i/>
      <w:iCs/>
      <w:color w:val="1F4E79" w:themeColor="accent1" w:themeShade="80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FC6D97"/>
    <w:pPr>
      <w:spacing w:after="0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C6D97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Heading1"/>
    <w:link w:val="SubtitleChar"/>
    <w:uiPriority w:val="11"/>
    <w:semiHidden/>
    <w:unhideWhenUsed/>
    <w:qFormat/>
    <w:rsid w:val="00826C85"/>
    <w:pPr>
      <w:numPr>
        <w:ilvl w:val="1"/>
      </w:numPr>
      <w:spacing w:after="160"/>
    </w:pPr>
    <w:rPr>
      <w:color w:val="5A5A5A" w:themeColor="text1" w:themeTint="A5"/>
      <w:spacing w:val="0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26C85"/>
    <w:rPr>
      <w:rFonts w:asciiTheme="majorHAnsi" w:eastAsiaTheme="majorEastAsia" w:hAnsiTheme="majorHAnsi" w:cstheme="majorBidi"/>
      <w:b/>
      <w:bCs/>
      <w:caps/>
      <w:color w:val="5A5A5A" w:themeColor="text1" w:themeTint="A5"/>
      <w:sz w:val="60"/>
      <w:szCs w:val="60"/>
    </w:rPr>
  </w:style>
  <w:style w:type="character" w:styleId="BookTitle">
    <w:name w:val="Book Title"/>
    <w:basedOn w:val="DefaultParagraphFont"/>
    <w:uiPriority w:val="33"/>
    <w:semiHidden/>
    <w:unhideWhenUsed/>
    <w:qFormat/>
    <w:rsid w:val="00F009B0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37C01"/>
    <w:rPr>
      <w:b/>
      <w:bCs/>
      <w:caps w:val="0"/>
      <w:smallCaps/>
      <w:color w:val="1F4E79" w:themeColor="accent1" w:themeShade="80"/>
      <w:spacing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EC2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C2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A4EC2"/>
  </w:style>
  <w:style w:type="paragraph" w:styleId="BlockText">
    <w:name w:val="Block Text"/>
    <w:basedOn w:val="Normal"/>
    <w:uiPriority w:val="99"/>
    <w:semiHidden/>
    <w:unhideWhenUsed/>
    <w:rsid w:val="00826C85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EA4E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4EC2"/>
  </w:style>
  <w:style w:type="paragraph" w:styleId="BodyText2">
    <w:name w:val="Body Text 2"/>
    <w:basedOn w:val="Normal"/>
    <w:link w:val="BodyText2Char"/>
    <w:uiPriority w:val="99"/>
    <w:semiHidden/>
    <w:unhideWhenUsed/>
    <w:rsid w:val="00EA4E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A4EC2"/>
  </w:style>
  <w:style w:type="paragraph" w:styleId="BodyText3">
    <w:name w:val="Body Text 3"/>
    <w:basedOn w:val="Normal"/>
    <w:link w:val="BodyText3Char"/>
    <w:uiPriority w:val="99"/>
    <w:semiHidden/>
    <w:unhideWhenUsed/>
    <w:rsid w:val="00EA4EC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4EC2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A4EC2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A4EC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A4E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A4EC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A4EC2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A4E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A4E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A4EC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A4EC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A4EC2"/>
    <w:rPr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4EC2"/>
    <w:pPr>
      <w:spacing w:after="200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A4EC2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A4EC2"/>
  </w:style>
  <w:style w:type="table" w:styleId="ColorfulGrid">
    <w:name w:val="Colorful Grid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A4EC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EC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EC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EC2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A4EC2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link w:val="DateChar"/>
    <w:uiPriority w:val="10"/>
    <w:qFormat/>
    <w:rsid w:val="001F1E06"/>
    <w:pPr>
      <w:spacing w:after="200"/>
      <w:contextualSpacing/>
    </w:pPr>
    <w:rPr>
      <w:b/>
      <w:color w:val="1F4E79" w:themeColor="accent1" w:themeShade="80"/>
      <w:sz w:val="24"/>
    </w:rPr>
  </w:style>
  <w:style w:type="character" w:customStyle="1" w:styleId="DateChar">
    <w:name w:val="Date Char"/>
    <w:basedOn w:val="DefaultParagraphFont"/>
    <w:link w:val="Date"/>
    <w:uiPriority w:val="10"/>
    <w:rsid w:val="001F1E06"/>
    <w:rPr>
      <w:b/>
      <w:color w:val="1F4E79" w:themeColor="accent1" w:themeShade="80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A4EC2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A4EC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A4EC2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A4EC2"/>
  </w:style>
  <w:style w:type="character" w:styleId="Emphasis">
    <w:name w:val="Emphasis"/>
    <w:basedOn w:val="DefaultParagraphFont"/>
    <w:uiPriority w:val="20"/>
    <w:semiHidden/>
    <w:unhideWhenUsed/>
    <w:qFormat/>
    <w:rsid w:val="00EA4EC2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A4EC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A4EC2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A4EC2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A4EC2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A4EC2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A4E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4EC2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4EC2"/>
    <w:rPr>
      <w:szCs w:val="20"/>
    </w:rPr>
  </w:style>
  <w:style w:type="table" w:styleId="GridTable1Light">
    <w:name w:val="Grid Table 1 Light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A4EC2"/>
    <w:pPr>
      <w:spacing w:after="0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A4EC2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A2034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34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EC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EC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EC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EC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A4EC2"/>
  </w:style>
  <w:style w:type="paragraph" w:styleId="HTMLAddress">
    <w:name w:val="HTML Address"/>
    <w:basedOn w:val="Normal"/>
    <w:link w:val="HTMLAddressChar"/>
    <w:uiPriority w:val="99"/>
    <w:semiHidden/>
    <w:unhideWhenUsed/>
    <w:rsid w:val="00EA4EC2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A4EC2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EA4EC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A4EC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A4EC2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A4EC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A4EC2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A4EC2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A4EC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A4EC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A4EC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C6D97"/>
    <w:rPr>
      <w:color w:val="2F5496" w:themeColor="accent5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A4EC2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A4EC2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A4EC2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A4EC2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A4EC2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A4EC2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A4EC2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A4EC2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A4EC2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A4EC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737C01"/>
    <w:rPr>
      <w:i/>
      <w:iCs/>
      <w:color w:val="1F4E79" w:themeColor="accent1" w:themeShade="80"/>
    </w:rPr>
  </w:style>
  <w:style w:type="table" w:styleId="LightGrid">
    <w:name w:val="Light Grid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A4EC2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A4EC2"/>
  </w:style>
  <w:style w:type="paragraph" w:styleId="List">
    <w:name w:val="List"/>
    <w:basedOn w:val="Normal"/>
    <w:uiPriority w:val="99"/>
    <w:semiHidden/>
    <w:unhideWhenUsed/>
    <w:rsid w:val="00EA4EC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A4EC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A4EC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A4EC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A4EC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A4EC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A4EC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A4EC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A4EC2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A4EC2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A4EC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A4EC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A4EC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A4EC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A4EC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A4EC2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A4EC2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A4EC2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A4EC2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A4EC2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EA4EC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A4EC2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A4EC2"/>
    <w:pPr>
      <w:spacing w:after="0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A4EC2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A4EC2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A4EC2"/>
    <w:pPr>
      <w:spacing w:after="0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A4EC2"/>
    <w:pPr>
      <w:spacing w:after="0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A4EC2"/>
    <w:pPr>
      <w:spacing w:after="0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A4EC2"/>
    <w:pPr>
      <w:spacing w:after="0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A4EC2"/>
    <w:pPr>
      <w:spacing w:after="0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A4EC2"/>
    <w:pPr>
      <w:spacing w:after="0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A4E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A4EC2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A4EC2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A4EC2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A4EC2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A4E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A4EC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EA4EC2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EA4EC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A4EC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A4EC2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A4EC2"/>
  </w:style>
  <w:style w:type="character" w:styleId="PageNumber">
    <w:name w:val="page number"/>
    <w:basedOn w:val="DefaultParagraphFont"/>
    <w:uiPriority w:val="99"/>
    <w:semiHidden/>
    <w:unhideWhenUsed/>
    <w:rsid w:val="00EA4EC2"/>
  </w:style>
  <w:style w:type="table" w:styleId="PlainTable1">
    <w:name w:val="Plain Table 1"/>
    <w:basedOn w:val="TableNormal"/>
    <w:uiPriority w:val="41"/>
    <w:rsid w:val="00EA4EC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A4EC2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A4EC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04BA4"/>
    <w:pPr>
      <w:spacing w:before="80"/>
    </w:pPr>
    <w:tblPr>
      <w:tblStyleRowBandSize w:val="1"/>
      <w:tblStyleColBandSize w:val="1"/>
      <w:tblCellMar>
        <w:left w:w="0" w:type="dxa"/>
        <w:bottom w:w="72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pPr>
        <w:wordWrap/>
        <w:spacing w:beforeLines="0" w:before="0" w:beforeAutospacing="0" w:afterLines="0" w:after="40" w:afterAutospacing="0"/>
      </w:pPr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A4EC2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A4EC2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4EC2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A4EC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A4EC2"/>
  </w:style>
  <w:style w:type="paragraph" w:styleId="Signature">
    <w:name w:val="Signature"/>
    <w:basedOn w:val="Normal"/>
    <w:link w:val="SignatureChar"/>
    <w:uiPriority w:val="99"/>
    <w:semiHidden/>
    <w:unhideWhenUsed/>
    <w:rsid w:val="00EA4EC2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A4EC2"/>
  </w:style>
  <w:style w:type="character" w:styleId="Strong">
    <w:name w:val="Strong"/>
    <w:basedOn w:val="DefaultParagraphFont"/>
    <w:uiPriority w:val="22"/>
    <w:semiHidden/>
    <w:unhideWhenUsed/>
    <w:rsid w:val="00EA4EC2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A4EC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A4EC2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A4EC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4EC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4E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4EC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4EC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4EC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4EC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4EC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4EC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4EC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4EC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4EC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4EC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4EC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4EC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4EC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4EC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4EC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4EC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4EC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4EC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4EC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4EC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4EC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4EC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4EC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A4EC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A4EC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A4EC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4EC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4EC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4EC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4EC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4EC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4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4EC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4EC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4EC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EA4EC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A4EC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A4EC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A4EC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A4EC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A4EC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A4EC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A4EC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A4EC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A4EC2"/>
    <w:pPr>
      <w:spacing w:after="100"/>
      <w:ind w:left="1760"/>
    </w:pPr>
  </w:style>
  <w:style w:type="paragraph" w:styleId="TOCHeading">
    <w:name w:val="TOC Heading"/>
    <w:basedOn w:val="Heading1"/>
    <w:uiPriority w:val="39"/>
    <w:semiHidden/>
    <w:unhideWhenUsed/>
    <w:qFormat/>
    <w:rsid w:val="001534F4"/>
    <w:pPr>
      <w:outlineLvl w:val="9"/>
    </w:pPr>
    <w:rPr>
      <w:bCs w:val="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ollyer\AppData\Roaming\Microsoft\Templates\All%20day%20meeting%20agenda%20(form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8F6263429D4523AB1CE2C233D28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1DBC3-A0D9-47DA-A34D-30037C664DD3}"/>
      </w:docPartPr>
      <w:docPartBody>
        <w:p w:rsidR="00000000" w:rsidRDefault="00C40662">
          <w:pPr>
            <w:pStyle w:val="438F6263429D4523AB1CE2C233D28976"/>
          </w:pPr>
          <w:r w:rsidRPr="00A20344">
            <w:t>agenda</w:t>
          </w:r>
        </w:p>
      </w:docPartBody>
    </w:docPart>
    <w:docPart>
      <w:docPartPr>
        <w:name w:val="33C72D45C0C24B998C5D609961238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19FCF-5D44-44DF-9CEE-A849F9CF5092}"/>
      </w:docPartPr>
      <w:docPartBody>
        <w:p w:rsidR="00000000" w:rsidRDefault="00C40662">
          <w:pPr>
            <w:pStyle w:val="33C72D45C0C24B998C5D609961238F1F"/>
          </w:pPr>
          <w:r w:rsidRPr="00A20344">
            <w:t>Meeting called by</w:t>
          </w:r>
        </w:p>
      </w:docPartBody>
    </w:docPart>
    <w:docPart>
      <w:docPartPr>
        <w:name w:val="82CD2480B78D41B1876D7A2EEDE9E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06039-C8F0-4AEE-950A-262801FE18F7}"/>
      </w:docPartPr>
      <w:docPartBody>
        <w:p w:rsidR="00000000" w:rsidRDefault="00C40662">
          <w:pPr>
            <w:pStyle w:val="82CD2480B78D41B1876D7A2EEDE9EE2C"/>
          </w:pPr>
          <w:r w:rsidRPr="00A20344">
            <w:t>Attendees:</w:t>
          </w:r>
        </w:p>
      </w:docPartBody>
    </w:docPart>
    <w:docPart>
      <w:docPartPr>
        <w:name w:val="9119C891C2324A56AB6F0A3CB79CD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43EAD-8C4E-4A34-8F74-925583FFED00}"/>
      </w:docPartPr>
      <w:docPartBody>
        <w:p w:rsidR="00000000" w:rsidRDefault="00C40662">
          <w:pPr>
            <w:pStyle w:val="9119C891C2324A56AB6F0A3CB79CD637"/>
          </w:pPr>
          <w:r w:rsidRPr="00A20344">
            <w:t>Please read:</w:t>
          </w:r>
        </w:p>
      </w:docPartBody>
    </w:docPart>
    <w:docPart>
      <w:docPartPr>
        <w:name w:val="642EE5F2A5E845FE92A3DC224BB80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480A6-0A31-4608-AC6C-3D3C49CD96E2}"/>
      </w:docPartPr>
      <w:docPartBody>
        <w:p w:rsidR="00000000" w:rsidRDefault="00C40662">
          <w:pPr>
            <w:pStyle w:val="642EE5F2A5E845FE92A3DC224BB80EAF"/>
          </w:pPr>
          <w:r w:rsidRPr="00A20344">
            <w:t>Please bring:</w:t>
          </w:r>
        </w:p>
      </w:docPartBody>
    </w:docPart>
    <w:docPart>
      <w:docPartPr>
        <w:name w:val="75D75684CBCA4A129D32EA96D6E36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5417A-69D3-44FB-AA0A-9243203A6476}"/>
      </w:docPartPr>
      <w:docPartBody>
        <w:p w:rsidR="00000000" w:rsidRDefault="00C40662">
          <w:pPr>
            <w:pStyle w:val="75D75684CBCA4A129D32EA96D6E365C0"/>
          </w:pPr>
          <w:r w:rsidRPr="00A20344">
            <w:t>Additional Instructions: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62"/>
    <w:rsid w:val="00C4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38F6263429D4523AB1CE2C233D28976">
    <w:name w:val="438F6263429D4523AB1CE2C233D28976"/>
  </w:style>
  <w:style w:type="paragraph" w:customStyle="1" w:styleId="8A136E03B5D841D5AADAB3C670799FAA">
    <w:name w:val="8A136E03B5D841D5AADAB3C670799FAA"/>
  </w:style>
  <w:style w:type="paragraph" w:customStyle="1" w:styleId="6A3D1AE1328D495F8F9B5953DFBC4819">
    <w:name w:val="6A3D1AE1328D495F8F9B5953DFBC4819"/>
  </w:style>
  <w:style w:type="paragraph" w:customStyle="1" w:styleId="54A84B550570490EB4D7B6560741FED5">
    <w:name w:val="54A84B550570490EB4D7B6560741FED5"/>
  </w:style>
  <w:style w:type="paragraph" w:customStyle="1" w:styleId="13777B81FF554B56AF3CC79331081E23">
    <w:name w:val="13777B81FF554B56AF3CC79331081E23"/>
  </w:style>
  <w:style w:type="paragraph" w:customStyle="1" w:styleId="33C72D45C0C24B998C5D609961238F1F">
    <w:name w:val="33C72D45C0C24B998C5D609961238F1F"/>
  </w:style>
  <w:style w:type="paragraph" w:customStyle="1" w:styleId="778D33D0BFA8458D8A3455E5236A396C">
    <w:name w:val="778D33D0BFA8458D8A3455E5236A396C"/>
  </w:style>
  <w:style w:type="paragraph" w:customStyle="1" w:styleId="82CD2480B78D41B1876D7A2EEDE9EE2C">
    <w:name w:val="82CD2480B78D41B1876D7A2EEDE9EE2C"/>
  </w:style>
  <w:style w:type="paragraph" w:customStyle="1" w:styleId="FA7F6BE03284421A97CC26E21363C238">
    <w:name w:val="FA7F6BE03284421A97CC26E21363C238"/>
  </w:style>
  <w:style w:type="paragraph" w:customStyle="1" w:styleId="9119C891C2324A56AB6F0A3CB79CD637">
    <w:name w:val="9119C891C2324A56AB6F0A3CB79CD637"/>
  </w:style>
  <w:style w:type="paragraph" w:customStyle="1" w:styleId="D3FC5DBF7C72424894B15BE1C2A58FA8">
    <w:name w:val="D3FC5DBF7C72424894B15BE1C2A58FA8"/>
  </w:style>
  <w:style w:type="paragraph" w:customStyle="1" w:styleId="642EE5F2A5E845FE92A3DC224BB80EAF">
    <w:name w:val="642EE5F2A5E845FE92A3DC224BB80EAF"/>
  </w:style>
  <w:style w:type="paragraph" w:customStyle="1" w:styleId="667AB1E902AD46179F1889971F42D99A">
    <w:name w:val="667AB1E902AD46179F1889971F42D99A"/>
  </w:style>
  <w:style w:type="paragraph" w:customStyle="1" w:styleId="DB0C70156CDF4F7C97D0BAD3A0C8E67A">
    <w:name w:val="DB0C70156CDF4F7C97D0BAD3A0C8E67A"/>
  </w:style>
  <w:style w:type="paragraph" w:customStyle="1" w:styleId="D07C95CE8D3F462989A9ECBCBA1E4D89">
    <w:name w:val="D07C95CE8D3F462989A9ECBCBA1E4D89"/>
  </w:style>
  <w:style w:type="paragraph" w:customStyle="1" w:styleId="59837D3FE47645EB826E1C7D789A1DE8">
    <w:name w:val="59837D3FE47645EB826E1C7D789A1DE8"/>
  </w:style>
  <w:style w:type="paragraph" w:customStyle="1" w:styleId="CC88F113AA2E48CD8B086848365704C4">
    <w:name w:val="CC88F113AA2E48CD8B086848365704C4"/>
  </w:style>
  <w:style w:type="paragraph" w:customStyle="1" w:styleId="F34364C91223449396DFFCFC92B64C7E">
    <w:name w:val="F34364C91223449396DFFCFC92B64C7E"/>
  </w:style>
  <w:style w:type="paragraph" w:customStyle="1" w:styleId="5924C62146904009936654B8BA5E717B">
    <w:name w:val="5924C62146904009936654B8BA5E717B"/>
  </w:style>
  <w:style w:type="paragraph" w:customStyle="1" w:styleId="64E32472B5A44D96A1F3090C5A25F903">
    <w:name w:val="64E32472B5A44D96A1F3090C5A25F903"/>
  </w:style>
  <w:style w:type="paragraph" w:customStyle="1" w:styleId="0D270E00FB6D497F9A5884C0DD97BCD8">
    <w:name w:val="0D270E00FB6D497F9A5884C0DD97BCD8"/>
  </w:style>
  <w:style w:type="paragraph" w:customStyle="1" w:styleId="16C1BF0755794DF7ABECC81421F3E657">
    <w:name w:val="16C1BF0755794DF7ABECC81421F3E657"/>
  </w:style>
  <w:style w:type="paragraph" w:customStyle="1" w:styleId="9CE507D8A1BE4314A95695CBD63E6ECE">
    <w:name w:val="9CE507D8A1BE4314A95695CBD63E6ECE"/>
  </w:style>
  <w:style w:type="paragraph" w:customStyle="1" w:styleId="378D23DA7AC846639516D97042EC5081">
    <w:name w:val="378D23DA7AC846639516D97042EC5081"/>
  </w:style>
  <w:style w:type="paragraph" w:customStyle="1" w:styleId="334F68EAE2484FBE98AE99DEBE766D7B">
    <w:name w:val="334F68EAE2484FBE98AE99DEBE766D7B"/>
  </w:style>
  <w:style w:type="paragraph" w:customStyle="1" w:styleId="90E62F4B3F834B4BA4C185CE5D54E0B9">
    <w:name w:val="90E62F4B3F834B4BA4C185CE5D54E0B9"/>
  </w:style>
  <w:style w:type="paragraph" w:customStyle="1" w:styleId="CFFEB345840146D3AF0F618E842940DF">
    <w:name w:val="CFFEB345840146D3AF0F618E842940DF"/>
  </w:style>
  <w:style w:type="paragraph" w:customStyle="1" w:styleId="98A8C3B75BCC41F2A58632E6F6D279F2">
    <w:name w:val="98A8C3B75BCC41F2A58632E6F6D279F2"/>
  </w:style>
  <w:style w:type="paragraph" w:customStyle="1" w:styleId="F86DE73301B64C58A332BB4CBF51E185">
    <w:name w:val="F86DE73301B64C58A332BB4CBF51E185"/>
  </w:style>
  <w:style w:type="paragraph" w:customStyle="1" w:styleId="243A86D9CF7F44289E1096F6CBA96B42">
    <w:name w:val="243A86D9CF7F44289E1096F6CBA96B42"/>
  </w:style>
  <w:style w:type="paragraph" w:customStyle="1" w:styleId="19E127352A1B4D0DA8E19E42BC58F4B3">
    <w:name w:val="19E127352A1B4D0DA8E19E42BC58F4B3"/>
  </w:style>
  <w:style w:type="paragraph" w:customStyle="1" w:styleId="2A94CA8A5B0F454D8B2EB9F203C8095E">
    <w:name w:val="2A94CA8A5B0F454D8B2EB9F203C8095E"/>
  </w:style>
  <w:style w:type="paragraph" w:customStyle="1" w:styleId="469170268BEF4E299AEE398F8C42339E">
    <w:name w:val="469170268BEF4E299AEE398F8C42339E"/>
  </w:style>
  <w:style w:type="paragraph" w:customStyle="1" w:styleId="C07A2890EA5C4A979D9F2BC5C2CDCD29">
    <w:name w:val="C07A2890EA5C4A979D9F2BC5C2CDCD29"/>
  </w:style>
  <w:style w:type="paragraph" w:customStyle="1" w:styleId="BBBC38118ABF4AB99A25ABC5B34C2492">
    <w:name w:val="BBBC38118ABF4AB99A25ABC5B34C2492"/>
  </w:style>
  <w:style w:type="paragraph" w:customStyle="1" w:styleId="51296AC9F3A34CDAA113884C2113CB9B">
    <w:name w:val="51296AC9F3A34CDAA113884C2113CB9B"/>
  </w:style>
  <w:style w:type="paragraph" w:customStyle="1" w:styleId="28EBBC98721445908739FC5CF44B2D82">
    <w:name w:val="28EBBC98721445908739FC5CF44B2D82"/>
  </w:style>
  <w:style w:type="paragraph" w:customStyle="1" w:styleId="E7150CAB70B041F0BBAA4B0F7157698D">
    <w:name w:val="E7150CAB70B041F0BBAA4B0F7157698D"/>
  </w:style>
  <w:style w:type="paragraph" w:customStyle="1" w:styleId="B89696A834F84EBD9D31C47742EC090A">
    <w:name w:val="B89696A834F84EBD9D31C47742EC090A"/>
  </w:style>
  <w:style w:type="paragraph" w:customStyle="1" w:styleId="9C11BA45C861403FAED0A397D112BD3E">
    <w:name w:val="9C11BA45C861403FAED0A397D112BD3E"/>
  </w:style>
  <w:style w:type="paragraph" w:customStyle="1" w:styleId="C571F23B783E4AF8878375504BE36DBA">
    <w:name w:val="C571F23B783E4AF8878375504BE36DBA"/>
  </w:style>
  <w:style w:type="paragraph" w:customStyle="1" w:styleId="7CDDFB44991F4D048A6762C317FA8694">
    <w:name w:val="7CDDFB44991F4D048A6762C317FA8694"/>
  </w:style>
  <w:style w:type="paragraph" w:customStyle="1" w:styleId="BBD55B96DF8A49EB9BB701D505776260">
    <w:name w:val="BBD55B96DF8A49EB9BB701D505776260"/>
  </w:style>
  <w:style w:type="paragraph" w:customStyle="1" w:styleId="5E76467AB3614467B5D872EEF9589C9A">
    <w:name w:val="5E76467AB3614467B5D872EEF9589C9A"/>
  </w:style>
  <w:style w:type="paragraph" w:customStyle="1" w:styleId="E7951284ADA242E196648C4BFD0671AA">
    <w:name w:val="E7951284ADA242E196648C4BFD0671AA"/>
  </w:style>
  <w:style w:type="paragraph" w:customStyle="1" w:styleId="70FA4A5461694A438B92DC8FDD720E31">
    <w:name w:val="70FA4A5461694A438B92DC8FDD720E31"/>
  </w:style>
  <w:style w:type="paragraph" w:customStyle="1" w:styleId="386733B808E447B5A2EED5AC58547A87">
    <w:name w:val="386733B808E447B5A2EED5AC58547A87"/>
  </w:style>
  <w:style w:type="paragraph" w:customStyle="1" w:styleId="882F7A36062B4CDFB454CE91DC980500">
    <w:name w:val="882F7A36062B4CDFB454CE91DC980500"/>
  </w:style>
  <w:style w:type="paragraph" w:customStyle="1" w:styleId="0DD5C3C18EAB48F1941AEB5379F4F239">
    <w:name w:val="0DD5C3C18EAB48F1941AEB5379F4F239"/>
  </w:style>
  <w:style w:type="paragraph" w:customStyle="1" w:styleId="E5F40771A59840DE93BFCF4048645B9D">
    <w:name w:val="E5F40771A59840DE93BFCF4048645B9D"/>
  </w:style>
  <w:style w:type="paragraph" w:customStyle="1" w:styleId="F0C314FE2BF0465D9E60DF29A72F99F3">
    <w:name w:val="F0C314FE2BF0465D9E60DF29A72F99F3"/>
  </w:style>
  <w:style w:type="paragraph" w:customStyle="1" w:styleId="3A338DF7346B4C1CA97ECB365DC83113">
    <w:name w:val="3A338DF7346B4C1CA97ECB365DC83113"/>
  </w:style>
  <w:style w:type="paragraph" w:customStyle="1" w:styleId="FC55F51CBA1B48F9BB06434DDAC12E64">
    <w:name w:val="FC55F51CBA1B48F9BB06434DDAC12E64"/>
  </w:style>
  <w:style w:type="paragraph" w:customStyle="1" w:styleId="75D75684CBCA4A129D32EA96D6E365C0">
    <w:name w:val="75D75684CBCA4A129D32EA96D6E365C0"/>
  </w:style>
  <w:style w:type="paragraph" w:customStyle="1" w:styleId="46B0E4810EB242AAAF228791F084D138">
    <w:name w:val="46B0E4810EB242AAAF228791F084D138"/>
  </w:style>
  <w:style w:type="paragraph" w:customStyle="1" w:styleId="AEB9E460D7514BDDB9072DFEB9542A6A">
    <w:name w:val="AEB9E460D7514BDDB9072DFEB9542A6A"/>
    <w:rsid w:val="00C40662"/>
  </w:style>
  <w:style w:type="paragraph" w:customStyle="1" w:styleId="EED21D54C4E24982AC36F94A28C80D27">
    <w:name w:val="EED21D54C4E24982AC36F94A28C80D27"/>
    <w:rsid w:val="00C40662"/>
  </w:style>
  <w:style w:type="paragraph" w:customStyle="1" w:styleId="9587060B31684324BEDBC8DDE23BA175">
    <w:name w:val="9587060B31684324BEDBC8DDE23BA175"/>
    <w:rsid w:val="00C40662"/>
  </w:style>
  <w:style w:type="paragraph" w:customStyle="1" w:styleId="6271D88C702340B88753BC5384579800">
    <w:name w:val="6271D88C702340B88753BC5384579800"/>
    <w:rsid w:val="00C40662"/>
  </w:style>
  <w:style w:type="paragraph" w:customStyle="1" w:styleId="3AC2AF1F713C48D7954711E92F7C30E0">
    <w:name w:val="3AC2AF1F713C48D7954711E92F7C30E0"/>
    <w:rsid w:val="00C40662"/>
  </w:style>
  <w:style w:type="paragraph" w:customStyle="1" w:styleId="E8E6DAF4D61346D1B5C1F4EAE54E0AA5">
    <w:name w:val="E8E6DAF4D61346D1B5C1F4EAE54E0AA5"/>
    <w:rsid w:val="00C40662"/>
  </w:style>
  <w:style w:type="paragraph" w:customStyle="1" w:styleId="57F1494A355D466E9903930C4CCC436E">
    <w:name w:val="57F1494A355D466E9903930C4CCC436E"/>
    <w:rsid w:val="00C40662"/>
  </w:style>
  <w:style w:type="paragraph" w:customStyle="1" w:styleId="0A8A04C5A95B42FE8FEA48ADC7998B0F">
    <w:name w:val="0A8A04C5A95B42FE8FEA48ADC7998B0F"/>
    <w:rsid w:val="00C40662"/>
  </w:style>
  <w:style w:type="paragraph" w:customStyle="1" w:styleId="E0512E3E492A482D97A3E497BD8BCB5C">
    <w:name w:val="E0512E3E492A482D97A3E497BD8BCB5C"/>
    <w:rsid w:val="00C40662"/>
  </w:style>
  <w:style w:type="paragraph" w:customStyle="1" w:styleId="86C6E2858D724B68B022EC5777490734">
    <w:name w:val="86C6E2858D724B68B022EC5777490734"/>
    <w:rsid w:val="00C40662"/>
  </w:style>
  <w:style w:type="paragraph" w:customStyle="1" w:styleId="06EFDC220FC94D178F8C8BE9AC8FB36C">
    <w:name w:val="06EFDC220FC94D178F8C8BE9AC8FB36C"/>
    <w:rsid w:val="00C40662"/>
  </w:style>
  <w:style w:type="paragraph" w:customStyle="1" w:styleId="D820ECDA88F143BD9A3AB7C8EE84054B">
    <w:name w:val="D820ECDA88F143BD9A3AB7C8EE84054B"/>
    <w:rsid w:val="00C40662"/>
  </w:style>
  <w:style w:type="paragraph" w:customStyle="1" w:styleId="D4D3E750AC774E16AD646D780F89EFBB">
    <w:name w:val="D4D3E750AC774E16AD646D780F89EFBB"/>
    <w:rsid w:val="00C40662"/>
  </w:style>
  <w:style w:type="paragraph" w:customStyle="1" w:styleId="2768BACD5630432A915D9362E5E4356F">
    <w:name w:val="2768BACD5630432A915D9362E5E4356F"/>
    <w:rsid w:val="00C40662"/>
  </w:style>
  <w:style w:type="paragraph" w:customStyle="1" w:styleId="FC293EB07E2946A786CE6482DE88BD42">
    <w:name w:val="FC293EB07E2946A786CE6482DE88BD42"/>
    <w:rsid w:val="00C40662"/>
  </w:style>
  <w:style w:type="paragraph" w:customStyle="1" w:styleId="95B20F4D748D4D9C8CF7047F512F8627">
    <w:name w:val="95B20F4D748D4D9C8CF7047F512F8627"/>
    <w:rsid w:val="00C40662"/>
  </w:style>
  <w:style w:type="paragraph" w:customStyle="1" w:styleId="4B1ECF3D75AF4C698167C182120FEDB5">
    <w:name w:val="4B1ECF3D75AF4C698167C182120FEDB5"/>
    <w:rsid w:val="00C40662"/>
  </w:style>
  <w:style w:type="paragraph" w:customStyle="1" w:styleId="93AC0D0B4C2A42D69D0351D52867DAB0">
    <w:name w:val="93AC0D0B4C2A42D69D0351D52867DAB0"/>
    <w:rsid w:val="00C40662"/>
  </w:style>
  <w:style w:type="paragraph" w:customStyle="1" w:styleId="D5E294FCD72E4CECA0513D059DB703E9">
    <w:name w:val="D5E294FCD72E4CECA0513D059DB703E9"/>
    <w:rsid w:val="00C40662"/>
  </w:style>
  <w:style w:type="paragraph" w:customStyle="1" w:styleId="E2F390A6C12F44DDA832A87E0D74522B">
    <w:name w:val="E2F390A6C12F44DDA832A87E0D74522B"/>
    <w:rsid w:val="00C40662"/>
  </w:style>
  <w:style w:type="paragraph" w:customStyle="1" w:styleId="A42426346032469993279F609E4FFD64">
    <w:name w:val="A42426346032469993279F609E4FFD64"/>
    <w:rsid w:val="00C40662"/>
  </w:style>
  <w:style w:type="paragraph" w:customStyle="1" w:styleId="46D22BE5D1CF40589CDA34BEC218191F">
    <w:name w:val="46D22BE5D1CF40589CDA34BEC218191F"/>
    <w:rsid w:val="00C40662"/>
  </w:style>
  <w:style w:type="paragraph" w:customStyle="1" w:styleId="53D607BE39134BCD981C92888DFBE8ED">
    <w:name w:val="53D607BE39134BCD981C92888DFBE8ED"/>
    <w:rsid w:val="00C40662"/>
  </w:style>
  <w:style w:type="paragraph" w:customStyle="1" w:styleId="C7EA7B7F14A54FC2AE1AD7EB9FB98E6E">
    <w:name w:val="C7EA7B7F14A54FC2AE1AD7EB9FB98E6E"/>
    <w:rsid w:val="00C40662"/>
  </w:style>
  <w:style w:type="paragraph" w:customStyle="1" w:styleId="85DD793364BC4C1FB4798BBA0570199D">
    <w:name w:val="85DD793364BC4C1FB4798BBA0570199D"/>
    <w:rsid w:val="00C40662"/>
  </w:style>
  <w:style w:type="paragraph" w:customStyle="1" w:styleId="1C7B3EFCD738467F964966B4317E2685">
    <w:name w:val="1C7B3EFCD738467F964966B4317E2685"/>
    <w:rsid w:val="00C40662"/>
  </w:style>
  <w:style w:type="paragraph" w:customStyle="1" w:styleId="5E6D1879A3E6458AAD28C24087465789">
    <w:name w:val="5E6D1879A3E6458AAD28C24087465789"/>
    <w:rsid w:val="00C40662"/>
  </w:style>
  <w:style w:type="paragraph" w:customStyle="1" w:styleId="99A9555590104499AF59C7C8187E28CA">
    <w:name w:val="99A9555590104499AF59C7C8187E28CA"/>
    <w:rsid w:val="00C40662"/>
  </w:style>
  <w:style w:type="paragraph" w:customStyle="1" w:styleId="B8EE5E052BA34E839369FB5AC34CF788">
    <w:name w:val="B8EE5E052BA34E839369FB5AC34CF788"/>
    <w:rsid w:val="00C40662"/>
  </w:style>
  <w:style w:type="paragraph" w:customStyle="1" w:styleId="E31134C25D0540A59CD6672D7BCBC84E">
    <w:name w:val="E31134C25D0540A59CD6672D7BCBC84E"/>
    <w:rsid w:val="00C40662"/>
  </w:style>
  <w:style w:type="paragraph" w:customStyle="1" w:styleId="9A17266D56EF4B53A3F522E70CF84B11">
    <w:name w:val="9A17266D56EF4B53A3F522E70CF84B11"/>
    <w:rsid w:val="00C40662"/>
  </w:style>
  <w:style w:type="paragraph" w:customStyle="1" w:styleId="A223319A24F442738AA54E91AFD708E6">
    <w:name w:val="A223319A24F442738AA54E91AFD708E6"/>
    <w:rsid w:val="00C40662"/>
  </w:style>
  <w:style w:type="paragraph" w:customStyle="1" w:styleId="798D947975C64D0F87290070E287B2E0">
    <w:name w:val="798D947975C64D0F87290070E287B2E0"/>
    <w:rsid w:val="00C406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Agend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 day meeting agenda (formal)</Template>
  <TotalTime>34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Marissa Collyer</dc:creator>
  <cp:lastModifiedBy>Marissa Collyer</cp:lastModifiedBy>
  <cp:revision>3</cp:revision>
  <cp:lastPrinted>2019-01-23T15:22:00Z</cp:lastPrinted>
  <dcterms:created xsi:type="dcterms:W3CDTF">2019-01-23T14:49:00Z</dcterms:created>
  <dcterms:modified xsi:type="dcterms:W3CDTF">2019-01-23T15:23:00Z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